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315" w:rsidRDefault="00AC769A" w:rsidP="00AC769A">
      <w:pPr>
        <w:pStyle w:val="Tittel"/>
        <w:rPr>
          <w:sz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1A1555" wp14:editId="27B145CE">
            <wp:simplePos x="0" y="0"/>
            <wp:positionH relativeFrom="column">
              <wp:posOffset>3810</wp:posOffset>
            </wp:positionH>
            <wp:positionV relativeFrom="paragraph">
              <wp:posOffset>405765</wp:posOffset>
            </wp:positionV>
            <wp:extent cx="5634990" cy="6296025"/>
            <wp:effectExtent l="0" t="0" r="3810" b="9525"/>
            <wp:wrapTight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23929"/>
                    <a:stretch/>
                  </pic:blipFill>
                  <pic:spPr bwMode="auto">
                    <a:xfrm>
                      <a:off x="0" y="0"/>
                      <a:ext cx="5634990" cy="629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9A">
        <w:rPr>
          <w:sz w:val="40"/>
        </w:rPr>
        <w:t>Leseforståelse</w:t>
      </w:r>
    </w:p>
    <w:p w:rsidR="00AC769A" w:rsidRDefault="00AC769A" w:rsidP="00AC769A"/>
    <w:p w:rsidR="00AC769A" w:rsidRPr="00FA3A0B" w:rsidRDefault="00FA3A0B" w:rsidP="00AC769A">
      <w:pPr>
        <w:rPr>
          <w:i/>
          <w:sz w:val="20"/>
        </w:rPr>
      </w:pPr>
      <w:r>
        <w:rPr>
          <w:i/>
          <w:sz w:val="20"/>
        </w:rPr>
        <w:t>Bilde og tekst</w:t>
      </w:r>
      <w:r w:rsidR="00AC769A" w:rsidRPr="00FA3A0B">
        <w:rPr>
          <w:i/>
          <w:sz w:val="20"/>
        </w:rPr>
        <w:t xml:space="preserve">: </w:t>
      </w:r>
      <w:r w:rsidRPr="00FA3A0B">
        <w:rPr>
          <w:i/>
          <w:sz w:val="20"/>
        </w:rPr>
        <w:t xml:space="preserve">Kopi fra </w:t>
      </w:r>
      <w:r w:rsidR="00AC769A" w:rsidRPr="00FA3A0B">
        <w:rPr>
          <w:i/>
          <w:sz w:val="20"/>
        </w:rPr>
        <w:t>«Telen» 10.2.2014</w:t>
      </w:r>
    </w:p>
    <w:p w:rsidR="00AC769A" w:rsidRDefault="00AC769A" w:rsidP="00AC769A">
      <w:pPr>
        <w:rPr>
          <w:i/>
          <w:sz w:val="22"/>
        </w:rPr>
      </w:pPr>
    </w:p>
    <w:p w:rsidR="00AC769A" w:rsidRDefault="00AC769A" w:rsidP="00AC769A">
      <w:r>
        <w:t>1: Skriv og fortell om det positive som skjer i Notodden Røde Kors? _____________________</w:t>
      </w:r>
      <w:r w:rsidR="004B067E">
        <w:br/>
      </w:r>
    </w:p>
    <w:p w:rsidR="004B067E" w:rsidRDefault="004B067E" w:rsidP="00AC769A">
      <w:r>
        <w:t>_____________________</w:t>
      </w:r>
      <w:r>
        <w:t>_______________________________________________________</w:t>
      </w:r>
      <w:r w:rsidR="00FA3A0B">
        <w:br/>
      </w:r>
    </w:p>
    <w:p w:rsidR="00FA3A0B" w:rsidRDefault="00FA3A0B" w:rsidP="00FA3A0B">
      <w:r>
        <w:t>____________________________________________________________________________</w:t>
      </w:r>
    </w:p>
    <w:p w:rsidR="00FA3A0B" w:rsidRDefault="00FA3A0B" w:rsidP="00FA3A0B">
      <w:r>
        <w:br/>
        <w:t>____________________________________________________________________________</w:t>
      </w:r>
    </w:p>
    <w:p w:rsidR="00FA3A0B" w:rsidRDefault="00FA3A0B" w:rsidP="00FA3A0B"/>
    <w:p w:rsidR="00FA3A0B" w:rsidRDefault="00FA3A0B" w:rsidP="00FA3A0B">
      <w:r>
        <w:t>____________________________________________________________________________</w:t>
      </w:r>
    </w:p>
    <w:p w:rsidR="00FA3A0B" w:rsidRDefault="00FA3A0B" w:rsidP="00FA3A0B">
      <w:r>
        <w:lastRenderedPageBreak/>
        <w:br/>
        <w:t>____________________________________________________________________________</w:t>
      </w:r>
    </w:p>
    <w:p w:rsidR="00FA3A0B" w:rsidRDefault="00FA3A0B" w:rsidP="00FA3A0B"/>
    <w:p w:rsidR="00FA3A0B" w:rsidRDefault="00FA3A0B" w:rsidP="00AC769A"/>
    <w:p w:rsidR="00AC769A" w:rsidRDefault="00AC769A" w:rsidP="00AC769A">
      <w:r>
        <w:t xml:space="preserve">2: Hva har vært vanskelig i </w:t>
      </w:r>
      <w:r>
        <w:t xml:space="preserve">Notodden Røde </w:t>
      </w:r>
      <w:r>
        <w:t>Kors?</w:t>
      </w:r>
      <w:r>
        <w:br/>
      </w:r>
    </w:p>
    <w:p w:rsidR="004B067E" w:rsidRDefault="004B067E" w:rsidP="004B067E">
      <w:r>
        <w:t>____________________________________________________________________________</w:t>
      </w:r>
    </w:p>
    <w:p w:rsidR="004B067E" w:rsidRDefault="00FA3A0B" w:rsidP="004B067E">
      <w:r>
        <w:br/>
      </w:r>
      <w:r w:rsidR="004B067E">
        <w:t>____________________________________________________________________________</w:t>
      </w:r>
    </w:p>
    <w:p w:rsidR="00AC769A" w:rsidRDefault="00AC769A" w:rsidP="00AC769A"/>
    <w:p w:rsidR="00AC769A" w:rsidRDefault="00AC769A" w:rsidP="00AC769A">
      <w:r>
        <w:t>3: Hva var tema for det siste kurset for de frivillige?</w:t>
      </w:r>
    </w:p>
    <w:p w:rsidR="00AC769A" w:rsidRDefault="00AC769A" w:rsidP="00AC769A"/>
    <w:p w:rsidR="004B067E" w:rsidRDefault="004B067E" w:rsidP="004B067E">
      <w:r>
        <w:t>____________________________________________________________________________</w:t>
      </w:r>
    </w:p>
    <w:p w:rsidR="004B067E" w:rsidRDefault="004B067E" w:rsidP="004B067E">
      <w:r>
        <w:br/>
      </w:r>
      <w:r>
        <w:t>____________________________________________________________________________</w:t>
      </w:r>
    </w:p>
    <w:p w:rsidR="004B067E" w:rsidRDefault="004B067E" w:rsidP="00AC769A"/>
    <w:p w:rsidR="004B067E" w:rsidRDefault="004B067E" w:rsidP="00AC769A"/>
    <w:p w:rsidR="00AC769A" w:rsidRDefault="00AC769A" w:rsidP="00AC769A">
      <w:r>
        <w:t>4: Hva skjer hver torsdag i vår</w:t>
      </w:r>
      <w:r w:rsidR="004B067E">
        <w:t>-</w:t>
      </w:r>
      <w:r>
        <w:t>halvåret?</w:t>
      </w:r>
    </w:p>
    <w:p w:rsidR="00AC769A" w:rsidRDefault="00AC769A" w:rsidP="00AC769A"/>
    <w:p w:rsidR="004B067E" w:rsidRDefault="004B067E" w:rsidP="004B067E">
      <w:r>
        <w:t>____________________________________________________________________________</w:t>
      </w:r>
    </w:p>
    <w:p w:rsidR="004B067E" w:rsidRDefault="004B067E" w:rsidP="004B067E">
      <w:r>
        <w:br/>
        <w:t>____________________________________________________________________________</w:t>
      </w:r>
    </w:p>
    <w:p w:rsidR="004B067E" w:rsidRDefault="004B067E" w:rsidP="004B067E"/>
    <w:p w:rsidR="00AC769A" w:rsidRDefault="00AC769A" w:rsidP="00AC769A"/>
    <w:p w:rsidR="00AC769A" w:rsidRDefault="00AC769A" w:rsidP="00AC769A">
      <w:r>
        <w:t xml:space="preserve">5: Nevn to aktiviteter som er </w:t>
      </w:r>
      <w:r w:rsidR="004B067E">
        <w:t>planlagt</w:t>
      </w:r>
      <w:r>
        <w:t xml:space="preserve"> på torsdagskvelder?</w:t>
      </w:r>
    </w:p>
    <w:p w:rsidR="004B067E" w:rsidRDefault="004B067E" w:rsidP="00AC769A"/>
    <w:p w:rsidR="004B067E" w:rsidRDefault="004B067E" w:rsidP="004B067E">
      <w:r>
        <w:t>____________________________________________________________________________</w:t>
      </w:r>
    </w:p>
    <w:p w:rsidR="004B067E" w:rsidRDefault="004B067E" w:rsidP="004B067E">
      <w:r>
        <w:br/>
        <w:t>____________________________________________________________________________</w:t>
      </w:r>
    </w:p>
    <w:p w:rsidR="004B067E" w:rsidRDefault="004B067E" w:rsidP="004B067E"/>
    <w:p w:rsidR="004B067E" w:rsidRDefault="004B067E" w:rsidP="00AC769A"/>
    <w:p w:rsidR="00AC769A" w:rsidRDefault="00AC769A" w:rsidP="00AC769A">
      <w:r>
        <w:t xml:space="preserve">6: </w:t>
      </w:r>
      <w:r w:rsidR="00AD60EE">
        <w:t>Fins det tilbud for kvinner som er glad i «vann»?</w:t>
      </w:r>
    </w:p>
    <w:p w:rsidR="00AD60EE" w:rsidRDefault="00AD60EE" w:rsidP="00AC769A"/>
    <w:p w:rsidR="004B067E" w:rsidRDefault="004B067E" w:rsidP="004B067E">
      <w:r>
        <w:t>____________________________________________________________________________</w:t>
      </w:r>
    </w:p>
    <w:p w:rsidR="004B067E" w:rsidRDefault="004B067E" w:rsidP="004B067E">
      <w:r>
        <w:br/>
        <w:t>____________________________________________________________________________</w:t>
      </w:r>
    </w:p>
    <w:p w:rsidR="004B067E" w:rsidRDefault="004B067E" w:rsidP="004B067E"/>
    <w:p w:rsidR="004B067E" w:rsidRDefault="004B067E" w:rsidP="00AD60EE">
      <w:bookmarkStart w:id="0" w:name="_GoBack"/>
      <w:bookmarkEnd w:id="0"/>
    </w:p>
    <w:p w:rsidR="00AC769A" w:rsidRDefault="00AC769A" w:rsidP="00AC769A"/>
    <w:p w:rsidR="00AD60EE" w:rsidRDefault="00AD60EE" w:rsidP="00AC769A">
      <w:r>
        <w:t>7: Hva er «Røff»?</w:t>
      </w:r>
    </w:p>
    <w:p w:rsidR="00AD60EE" w:rsidRDefault="00AD60EE" w:rsidP="00AC769A"/>
    <w:p w:rsidR="004B067E" w:rsidRDefault="004B067E" w:rsidP="004B067E">
      <w:r>
        <w:t>____________________________________________________________________________</w:t>
      </w:r>
    </w:p>
    <w:p w:rsidR="004B067E" w:rsidRDefault="004B067E" w:rsidP="004B067E">
      <w:r>
        <w:br/>
        <w:t>____________________________________________________________________________</w:t>
      </w:r>
    </w:p>
    <w:p w:rsidR="004B067E" w:rsidRDefault="004B067E" w:rsidP="004B067E"/>
    <w:p w:rsidR="00AD60EE" w:rsidRDefault="00AD60EE" w:rsidP="00AC769A"/>
    <w:p w:rsidR="004B067E" w:rsidRPr="00AC769A" w:rsidRDefault="004B067E" w:rsidP="00AC769A"/>
    <w:sectPr w:rsidR="004B067E" w:rsidRPr="00AC769A" w:rsidSect="00AC769A">
      <w:footerReference w:type="default" r:id="rId10"/>
      <w:pgSz w:w="11906" w:h="16838"/>
      <w:pgMar w:top="1135" w:right="1274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BDF" w:rsidRDefault="00FC3BDF" w:rsidP="009E054C">
      <w:r>
        <w:separator/>
      </w:r>
    </w:p>
  </w:endnote>
  <w:endnote w:type="continuationSeparator" w:id="0">
    <w:p w:rsidR="00FC3BDF" w:rsidRDefault="00FC3BDF" w:rsidP="009E0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54C" w:rsidRDefault="00997557">
    <w:pPr>
      <w:pStyle w:val="Bunnteks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9A09EA" wp14:editId="4B7B2A4D">
              <wp:simplePos x="0" y="0"/>
              <wp:positionH relativeFrom="rightMargin">
                <wp:align>left</wp:align>
              </wp:positionH>
              <wp:positionV relativeFrom="page">
                <wp:posOffset>10106660</wp:posOffset>
              </wp:positionV>
              <wp:extent cx="76200" cy="838200"/>
              <wp:effectExtent l="0" t="0" r="19050" b="0"/>
              <wp:wrapNone/>
              <wp:docPr id="460" name="Grupp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id="Gruppe 460" o:spid="_x0000_s1026" style="position:absolute;margin-left:0;margin-top:795.8pt;width:6pt;height:66pt;z-index:251659264;mso-height-percent:780;mso-position-horizontal:left;mso-position-horizontal-relative:right-margin-area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  <w:r w:rsidR="009E054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12B313" wp14:editId="1B6CB759">
              <wp:simplePos x="0" y="0"/>
              <wp:positionH relativeFrom="margin">
                <wp:posOffset>15875</wp:posOffset>
              </wp:positionH>
              <wp:positionV relativeFrom="page">
                <wp:posOffset>10109200</wp:posOffset>
              </wp:positionV>
              <wp:extent cx="5939155" cy="740410"/>
              <wp:effectExtent l="0" t="0" r="0" b="0"/>
              <wp:wrapNone/>
              <wp:docPr id="459" name="Rektangel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i/>
                              <w:color w:val="808080" w:themeColor="background1" w:themeShade="80"/>
                              <w:sz w:val="22"/>
                            </w:rPr>
                            <w:alias w:val="Dato"/>
                            <w:id w:val="77476837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. MMMM yyyy"/>
                              <w:lid w:val="nb-NO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E054C" w:rsidRPr="00997557" w:rsidRDefault="009E054C">
                              <w:pPr>
                                <w:jc w:val="right"/>
                                <w:rPr>
                                  <w:i/>
                                  <w:sz w:val="22"/>
                                </w:rPr>
                              </w:pPr>
                              <w:r w:rsidRPr="00997557">
                                <w:rPr>
                                  <w:i/>
                                  <w:color w:val="808080" w:themeColor="background1" w:themeShade="80"/>
                                  <w:sz w:val="22"/>
                                </w:rPr>
                                <w:t>www.123norsk.com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ktangel 459" o:spid="_x0000_s1026" style="position:absolute;margin-left:1.25pt;margin-top:796pt;width:467.65pt;height:58.3pt;z-index:251660288;visibility:visible;mso-wrap-style:square;mso-width-percent:1000;mso-height-percent:81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" filled="f" stroked="f">
              <v:textbox inset=",0">
                <w:txbxContent>
                  <w:sdt>
                    <w:sdtPr>
                      <w:rPr>
                        <w:i/>
                        <w:color w:val="808080" w:themeColor="background1" w:themeShade="80"/>
                        <w:sz w:val="22"/>
                      </w:rPr>
                      <w:alias w:val="Dato"/>
                      <w:id w:val="77476837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. MMMM yyyy"/>
                        <w:lid w:val="nb-NO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9E054C" w:rsidRPr="00997557" w:rsidRDefault="009E054C">
                        <w:pPr>
                          <w:jc w:val="right"/>
                          <w:rPr>
                            <w:i/>
                            <w:sz w:val="22"/>
                          </w:rPr>
                        </w:pPr>
                        <w:r w:rsidRPr="00997557">
                          <w:rPr>
                            <w:i/>
                            <w:color w:val="808080" w:themeColor="background1" w:themeShade="80"/>
                            <w:sz w:val="22"/>
                          </w:rPr>
                          <w:t>www.123norsk.com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BDF" w:rsidRDefault="00FC3BDF" w:rsidP="009E054C">
      <w:r>
        <w:separator/>
      </w:r>
    </w:p>
  </w:footnote>
  <w:footnote w:type="continuationSeparator" w:id="0">
    <w:p w:rsidR="00FC3BDF" w:rsidRDefault="00FC3BDF" w:rsidP="009E05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69A"/>
    <w:rsid w:val="0003552E"/>
    <w:rsid w:val="000566A0"/>
    <w:rsid w:val="000E1149"/>
    <w:rsid w:val="00101C8C"/>
    <w:rsid w:val="00185868"/>
    <w:rsid w:val="002A2577"/>
    <w:rsid w:val="002A5FDE"/>
    <w:rsid w:val="002B0E47"/>
    <w:rsid w:val="002D5EE2"/>
    <w:rsid w:val="003331B3"/>
    <w:rsid w:val="00352EDB"/>
    <w:rsid w:val="00375C49"/>
    <w:rsid w:val="003C26B7"/>
    <w:rsid w:val="00463C5A"/>
    <w:rsid w:val="004707FA"/>
    <w:rsid w:val="004754A8"/>
    <w:rsid w:val="004810A7"/>
    <w:rsid w:val="004B067E"/>
    <w:rsid w:val="0052506B"/>
    <w:rsid w:val="00573D81"/>
    <w:rsid w:val="005F7CF5"/>
    <w:rsid w:val="00632FB8"/>
    <w:rsid w:val="006A2B30"/>
    <w:rsid w:val="006B0F71"/>
    <w:rsid w:val="007D5C16"/>
    <w:rsid w:val="008C4A09"/>
    <w:rsid w:val="00913183"/>
    <w:rsid w:val="00975315"/>
    <w:rsid w:val="00997557"/>
    <w:rsid w:val="009E054C"/>
    <w:rsid w:val="00A11F63"/>
    <w:rsid w:val="00AC769A"/>
    <w:rsid w:val="00AD60EE"/>
    <w:rsid w:val="00AF5AA5"/>
    <w:rsid w:val="00BF611C"/>
    <w:rsid w:val="00C73753"/>
    <w:rsid w:val="00CE7B27"/>
    <w:rsid w:val="00D0398F"/>
    <w:rsid w:val="00D16D5D"/>
    <w:rsid w:val="00DC5564"/>
    <w:rsid w:val="00DD2975"/>
    <w:rsid w:val="00F820D8"/>
    <w:rsid w:val="00F858F9"/>
    <w:rsid w:val="00FA3A0B"/>
    <w:rsid w:val="00FC3BDF"/>
    <w:rsid w:val="00FC3EB4"/>
    <w:rsid w:val="00FD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06B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573D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573D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pptekst">
    <w:name w:val="header"/>
    <w:basedOn w:val="Normal"/>
    <w:link w:val="TopptekstTegn"/>
    <w:uiPriority w:val="99"/>
    <w:unhideWhenUsed/>
    <w:rsid w:val="009E054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E054C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9E054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E054C"/>
    <w:rPr>
      <w:sz w:val="24"/>
      <w:szCs w:val="24"/>
    </w:rPr>
  </w:style>
  <w:style w:type="paragraph" w:customStyle="1" w:styleId="A0E349F008B644AAB6A282E0D042D17E">
    <w:name w:val="A0E349F008B644AAB6A282E0D042D17E"/>
    <w:rsid w:val="009E054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E054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054C"/>
    <w:rPr>
      <w:rFonts w:ascii="Tahoma" w:hAnsi="Tahoma" w:cs="Tahoma"/>
      <w:sz w:val="16"/>
      <w:szCs w:val="16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913183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913183"/>
  </w:style>
  <w:style w:type="character" w:styleId="Fotnotereferanse">
    <w:name w:val="footnote reference"/>
    <w:basedOn w:val="Standardskriftforavsnitt"/>
    <w:uiPriority w:val="99"/>
    <w:semiHidden/>
    <w:unhideWhenUsed/>
    <w:rsid w:val="0091318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06B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573D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573D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pptekst">
    <w:name w:val="header"/>
    <w:basedOn w:val="Normal"/>
    <w:link w:val="TopptekstTegn"/>
    <w:uiPriority w:val="99"/>
    <w:unhideWhenUsed/>
    <w:rsid w:val="009E054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E054C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9E054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E054C"/>
    <w:rPr>
      <w:sz w:val="24"/>
      <w:szCs w:val="24"/>
    </w:rPr>
  </w:style>
  <w:style w:type="paragraph" w:customStyle="1" w:styleId="A0E349F008B644AAB6A282E0D042D17E">
    <w:name w:val="A0E349F008B644AAB6A282E0D042D17E"/>
    <w:rsid w:val="009E054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E054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054C"/>
    <w:rPr>
      <w:rFonts w:ascii="Tahoma" w:hAnsi="Tahoma" w:cs="Tahoma"/>
      <w:sz w:val="16"/>
      <w:szCs w:val="16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913183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913183"/>
  </w:style>
  <w:style w:type="character" w:styleId="Fotnotereferanse">
    <w:name w:val="footnote reference"/>
    <w:basedOn w:val="Standardskriftforavsnitt"/>
    <w:uiPriority w:val="99"/>
    <w:semiHidden/>
    <w:unhideWhenUsed/>
    <w:rsid w:val="009131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jemme\Desktop\Mal%20123nors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www.123norsk.com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285907-0DE2-4811-B40E-95E8C79EE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123norsk</Template>
  <TotalTime>1</TotalTime>
  <Pages>1</Pages>
  <Words>280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Hjemme</dc:creator>
  <cp:lastModifiedBy>Hjemme</cp:lastModifiedBy>
  <cp:revision>4</cp:revision>
  <cp:lastPrinted>2014-02-10T16:57:00Z</cp:lastPrinted>
  <dcterms:created xsi:type="dcterms:W3CDTF">2014-02-10T16:56:00Z</dcterms:created>
  <dcterms:modified xsi:type="dcterms:W3CDTF">2014-02-10T16:57:00Z</dcterms:modified>
</cp:coreProperties>
</file>